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D1" w:rsidRPr="00056C3B" w:rsidRDefault="00214DD1" w:rsidP="00B51983">
      <w:pPr>
        <w:jc w:val="center"/>
        <w:rPr>
          <w:rFonts w:ascii="Times New Roman" w:hAnsi="Times New Roman" w:cs="Times New Roman"/>
          <w:b/>
          <w:bCs/>
          <w:lang w:val="fr-FR"/>
        </w:rPr>
      </w:pPr>
      <w:r w:rsidRPr="00056C3B">
        <w:rPr>
          <w:rFonts w:ascii="Times New Roman" w:hAnsi="Times New Roman" w:cs="Times New Roman"/>
          <w:b/>
          <w:bCs/>
          <w:lang w:val="fr-FR"/>
        </w:rPr>
        <w:t>SƠ ĐỒ MỐI LIÊN HỆ VÀ TIẾN TRÌNH ĐÀO TẠO CÁC MÔN HỌC, MÔ ĐUN</w:t>
      </w:r>
    </w:p>
    <w:p w:rsidR="00214DD1" w:rsidRPr="00056C3B" w:rsidRDefault="00214DD1" w:rsidP="0092004C">
      <w:pPr>
        <w:ind w:left="780"/>
        <w:jc w:val="center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056C3B">
        <w:rPr>
          <w:rFonts w:ascii="Times New Roman" w:hAnsi="Times New Roman" w:cs="Times New Roman"/>
          <w:b/>
          <w:bCs/>
          <w:lang w:val="fr-FR"/>
        </w:rPr>
        <w:t>TRONG CHƯƠNG TRÌNH ĐÀO TẠO</w:t>
      </w:r>
    </w:p>
    <w:p w:rsidR="00214DD1" w:rsidRPr="007C2F9C" w:rsidRDefault="00214DD1" w:rsidP="0092004C">
      <w:pPr>
        <w:ind w:left="780"/>
        <w:jc w:val="center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</w:p>
    <w:p w:rsidR="00214DD1" w:rsidRPr="00056C3B" w:rsidRDefault="00214DD1" w:rsidP="0092004C">
      <w:pPr>
        <w:ind w:left="780"/>
        <w:rPr>
          <w:rFonts w:ascii="Times New Roman" w:hAnsi="Times New Roman" w:cs="Times New Roman"/>
          <w:b/>
          <w:bCs/>
          <w:lang w:val="fr-FR"/>
        </w:rPr>
      </w:pPr>
      <w:r w:rsidRPr="00056C3B">
        <w:rPr>
          <w:rFonts w:ascii="Times New Roman" w:hAnsi="Times New Roman" w:cs="Times New Roman"/>
          <w:b/>
          <w:bCs/>
          <w:lang w:val="fr-FR"/>
        </w:rPr>
        <w:t>Tên ngành, nghề:</w:t>
      </w:r>
      <w:r>
        <w:rPr>
          <w:rFonts w:ascii="Times New Roman" w:hAnsi="Times New Roman" w:cs="Times New Roman"/>
          <w:b/>
          <w:bCs/>
          <w:lang w:val="fr-FR"/>
        </w:rPr>
        <w:t xml:space="preserve"> </w:t>
      </w:r>
      <w:r w:rsidRPr="00503A09">
        <w:rPr>
          <w:rFonts w:ascii="Times New Roman" w:hAnsi="Times New Roman" w:cs="Times New Roman"/>
          <w:b/>
          <w:bCs/>
          <w:sz w:val="26"/>
          <w:szCs w:val="26"/>
        </w:rPr>
        <w:t>CÔNG NGHỆ KỸ THUẬT NHIỆT</w:t>
      </w:r>
    </w:p>
    <w:p w:rsidR="00214DD1" w:rsidRPr="00056C3B" w:rsidRDefault="00214DD1" w:rsidP="0092004C">
      <w:pPr>
        <w:ind w:left="780"/>
        <w:rPr>
          <w:rFonts w:ascii="Times New Roman" w:hAnsi="Times New Roman" w:cs="Times New Roman"/>
          <w:lang w:val="fr-FR"/>
        </w:rPr>
      </w:pPr>
      <w:r w:rsidRPr="00056C3B">
        <w:rPr>
          <w:rFonts w:ascii="Times New Roman" w:hAnsi="Times New Roman" w:cs="Times New Roman"/>
          <w:b/>
          <w:bCs/>
          <w:lang w:val="fr-FR"/>
        </w:rPr>
        <w:t>Mã ngành, nghề</w:t>
      </w:r>
      <w:r>
        <w:rPr>
          <w:rFonts w:ascii="Times New Roman" w:hAnsi="Times New Roman" w:cs="Times New Roman"/>
          <w:lang w:val="fr-FR"/>
        </w:rPr>
        <w:t xml:space="preserve">: </w:t>
      </w:r>
      <w:r w:rsidRPr="00503A09">
        <w:rPr>
          <w:b/>
          <w:bCs/>
          <w:sz w:val="26"/>
          <w:szCs w:val="26"/>
        </w:rPr>
        <w:t>6510211</w:t>
      </w:r>
    </w:p>
    <w:p w:rsidR="00214DD1" w:rsidRDefault="00214DD1" w:rsidP="000C378B">
      <w:pPr>
        <w:spacing w:line="312" w:lineRule="auto"/>
        <w:jc w:val="both"/>
        <w:rPr>
          <w:rFonts w:cs="Times New Roman"/>
          <w:noProof/>
        </w:rPr>
      </w:pPr>
      <w:r>
        <w:rPr>
          <w:noProof/>
        </w:rPr>
        <w:pict>
          <v:group id="Group 136" o:spid="_x0000_s1026" style="position:absolute;left:0;text-align:left;margin-left:21.6pt;margin-top:11.75pt;width:455.3pt;height:28pt;z-index:251643904" coordorigin="998,1133" coordsize="8910,560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9" o:spid="_x0000_s1027" type="#_x0000_t202" style="position:absolute;left:998;top:1133;width:1260;height:540;visibility:visible" filled="f">
              <v:textbox>
                <w:txbxContent>
                  <w:p w:rsidR="00214DD1" w:rsidRPr="00A50BBC" w:rsidRDefault="00214DD1" w:rsidP="000C378B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</w:pPr>
                    <w:r w:rsidRPr="00A50BBC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Học kỳ 1</w:t>
                    </w:r>
                  </w:p>
                </w:txbxContent>
              </v:textbox>
            </v:shape>
            <v:shape id="Text Box 130" o:spid="_x0000_s1028" type="#_x0000_t202" style="position:absolute;left:3478;top:1133;width:1260;height:540;visibility:visible" filled="f">
              <v:textbox>
                <w:txbxContent>
                  <w:p w:rsidR="00214DD1" w:rsidRPr="00A50BBC" w:rsidRDefault="00214DD1" w:rsidP="000C378B">
                    <w:pPr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A50BBC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Học kỳ</w:t>
                    </w:r>
                    <w:r w:rsidRPr="00A50BBC">
                      <w:rPr>
                        <w:b/>
                        <w:bCs/>
                        <w:sz w:val="24"/>
                        <w:szCs w:val="24"/>
                      </w:rPr>
                      <w:t xml:space="preserve"> 2</w:t>
                    </w:r>
                  </w:p>
                </w:txbxContent>
              </v:textbox>
            </v:shape>
            <v:shape id="Text Box 131" o:spid="_x0000_s1029" type="#_x0000_t202" style="position:absolute;left:6198;top:1153;width:1260;height:540;visibility:visible" filled="f">
              <v:textbox>
                <w:txbxContent>
                  <w:p w:rsidR="00214DD1" w:rsidRPr="00A50BBC" w:rsidRDefault="00214DD1" w:rsidP="000C378B">
                    <w:pPr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A50BBC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Học kỳ</w:t>
                    </w:r>
                    <w:r w:rsidRPr="00A50BBC">
                      <w:rPr>
                        <w:b/>
                        <w:bCs/>
                        <w:sz w:val="24"/>
                        <w:szCs w:val="24"/>
                      </w:rPr>
                      <w:t xml:space="preserve"> 3</w:t>
                    </w:r>
                  </w:p>
                </w:txbxContent>
              </v:textbox>
            </v:shape>
            <v:shape id="Text Box 132" o:spid="_x0000_s1030" type="#_x0000_t202" style="position:absolute;left:8648;top:1153;width:1260;height:540;visibility:visible" filled="f">
              <v:textbox>
                <w:txbxContent>
                  <w:p w:rsidR="00214DD1" w:rsidRPr="00A50BBC" w:rsidRDefault="00214DD1" w:rsidP="000C378B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</w:pPr>
                    <w:r w:rsidRPr="00A50BBC">
                      <w:rPr>
                        <w:rFonts w:ascii="Times New Roman" w:hAnsi="Times New Roman" w:cs="Times New Roman"/>
                        <w:b/>
                        <w:bCs/>
                        <w:sz w:val="24"/>
                        <w:szCs w:val="24"/>
                      </w:rPr>
                      <w:t>Học kỳ 4</w:t>
                    </w:r>
                  </w:p>
                </w:txbxContent>
              </v:textbox>
            </v:shape>
          </v:group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31" style="position:absolute;z-index:251689984;visibility:visible" from="549.45pt,3.35pt" to="549.55pt,190.9pt" strokeweight="2.25pt"/>
        </w:pict>
      </w:r>
      <w:r>
        <w:rPr>
          <w:noProof/>
        </w:rPr>
        <w:pict>
          <v:line id="_x0000_s1032" style="position:absolute;flip:y;z-index:251691008;visibility:visible" from="491.65pt,3.35pt" to="549.4pt,4.2pt" strokeweight="2.25pt">
            <v:stroke endarrow="block"/>
          </v:line>
        </w:pict>
      </w:r>
      <w:r>
        <w:rPr>
          <w:noProof/>
        </w:rPr>
        <w:pict>
          <v:line id="_x0000_s1033" style="position:absolute;z-index:251688960;visibility:visible" from="362.2pt,4.45pt" to="400.7pt,4.45pt" strokeweight="2.25pt">
            <v:stroke endarrow="block"/>
          </v:line>
        </w:pict>
      </w:r>
      <w:r>
        <w:rPr>
          <w:noProof/>
        </w:rPr>
        <w:pict>
          <v:line id="_x0000_s1034" style="position:absolute;z-index:251687936;visibility:visible" from="228.2pt,4.45pt" to="266.7pt,4.45pt" strokeweight="2.25pt">
            <v:stroke endarrow="block"/>
          </v:line>
        </w:pict>
      </w:r>
      <w:r>
        <w:rPr>
          <w:noProof/>
        </w:rPr>
        <w:pict>
          <v:line id="_x0000_s1035" style="position:absolute;z-index:251686912;visibility:visible" from="96.5pt,4.2pt" to="135pt,4.2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21" o:spid="_x0000_s1036" style="position:absolute;margin-left:10.15pt;margin-top:10.75pt;width:82.7pt;height:33.8pt;z-index:251627520;visibility:visible" arcsize="10923f" strokeweight="1.5pt">
            <v:textbox>
              <w:txbxContent>
                <w:p w:rsidR="00214DD1" w:rsidRPr="00B8207B" w:rsidRDefault="00214DD1" w:rsidP="00B8207B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B8207B">
                    <w:rPr>
                      <w:rFonts w:ascii="Times New Roman" w:hAnsi="Times New Roman" w:cs="Times New Roman"/>
                      <w:sz w:val="22"/>
                      <w:szCs w:val="22"/>
                    </w:rPr>
                    <w:t>Chính trị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67" o:spid="_x0000_s1037" style="position:absolute;margin-left:272.95pt;margin-top:12.6pt;width:86.95pt;height:33.85pt;z-index:251638784;visibility:visible" arcsize="10923f" strokeweight="1.5pt">
            <v:shadow opacity=".5" offset="11pt,8pt"/>
            <v:textbox>
              <w:txbxContent>
                <w:p w:rsidR="00214DD1" w:rsidRPr="00C943C0" w:rsidRDefault="00214DD1" w:rsidP="00C943C0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943C0">
                    <w:rPr>
                      <w:rFonts w:ascii="Times New Roman" w:hAnsi="Times New Roman" w:cs="Times New Roman"/>
                      <w:sz w:val="22"/>
                      <w:szCs w:val="22"/>
                    </w:rPr>
                    <w:t>Pháp luật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68" o:spid="_x0000_s1038" style="position:absolute;margin-left:404.8pt;margin-top:12.6pt;width:86.95pt;height:38pt;z-index:251639808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Tiếng a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nh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chuyên ngành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69" o:spid="_x0000_s1039" style="position:absolute;margin-left:142.95pt;margin-top:9.8pt;width:86.95pt;height:49.55pt;z-index:251640832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Cơ sở k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ỹ thuật điện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và máy điện</w:t>
                  </w:r>
                </w:p>
              </w:txbxContent>
            </v:textbox>
          </v:roundrect>
        </w:pict>
      </w:r>
    </w:p>
    <w:p w:rsidR="00214DD1" w:rsidRPr="004D0285" w:rsidRDefault="00214DD1" w:rsidP="004D0285">
      <w:pPr>
        <w:rPr>
          <w:rFonts w:cs="Times New Roman"/>
        </w:rPr>
      </w:pP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40" style="position:absolute;z-index:251624448;visibility:visible" from="111.45pt,5.05pt" to="142.65pt,5.05pt" strokeweight="2.25pt"/>
        </w:pict>
      </w:r>
      <w:r>
        <w:rPr>
          <w:noProof/>
        </w:rPr>
        <w:pict>
          <v:line id="_x0000_s1041" style="position:absolute;z-index:251649024;visibility:visible" from="111.45pt,5.05pt" to="111.45pt,266.55pt" strokeweight="2.25pt"/>
        </w:pict>
      </w:r>
      <w:r>
        <w:rPr>
          <w:noProof/>
        </w:rPr>
        <w:pict>
          <v:line id="_x0000_s1042" style="position:absolute;z-index:251657216;visibility:visible" from="250.95pt,5.05pt" to="250.95pt,51.45pt" strokeweight="2.25pt"/>
        </w:pict>
      </w:r>
      <w:r>
        <w:rPr>
          <w:noProof/>
        </w:rPr>
        <w:pict>
          <v:line id="_x0000_s1043" style="position:absolute;z-index:251658240;visibility:visible" from="228.95pt,6pt" to="250.45pt,6pt" strokeweight="2.25pt"/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22" o:spid="_x0000_s1044" style="position:absolute;margin-left:10.15pt;margin-top:9.2pt;width:82.7pt;height:38pt;z-index:251628544;visibility:visible" arcsize="10923f" strokeweight="1.5pt">
            <v:textbox>
              <w:txbxContent>
                <w:p w:rsidR="00214DD1" w:rsidRPr="00292E7A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292E7A">
                    <w:rPr>
                      <w:rFonts w:ascii="Times New Roman" w:hAnsi="Times New Roman" w:cs="Times New Roman"/>
                      <w:sz w:val="22"/>
                      <w:szCs w:val="22"/>
                    </w:rPr>
                    <w:t>Giáo dục Thể chất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52" o:spid="_x0000_s1045" style="position:absolute;margin-left:404.8pt;margin-top:14.8pt;width:86.95pt;height:38pt;z-index:251633664;visibility:visible" arcsize="10923f" strokeweight="1.5pt">
            <v:shadow opacity=".5" offset="11pt,8pt"/>
            <v:textbox>
              <w:txbxContent>
                <w:p w:rsidR="00214DD1" w:rsidRPr="00704958" w:rsidRDefault="00214DD1" w:rsidP="000C378B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HT</w:t>
                  </w:r>
                  <w:r w:rsidRPr="00704958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máy lạnh công nghiệp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71" o:spid="_x0000_s1046" style="position:absolute;margin-left:272pt;margin-top:13.85pt;width:86.95pt;height:38.55pt;z-index:251641856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Đo lường điện lạnh</w:t>
                  </w:r>
                </w:p>
              </w:txbxContent>
            </v:textbox>
          </v:roundrect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47" style="position:absolute;z-index:251663360;visibility:visible" from="512.6pt,10.5pt" to="512.75pt,155.85pt" strokeweight="2.25pt"/>
        </w:pict>
      </w:r>
      <w:r>
        <w:rPr>
          <w:noProof/>
        </w:rPr>
        <w:pict>
          <v:roundrect id="AutoShape 54" o:spid="_x0000_s1048" style="position:absolute;margin-left:142.95pt;margin-top:10.5pt;width:86.95pt;height:24.95pt;z-index:251634688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L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ạnh cơ bản</w:t>
                  </w:r>
                </w:p>
                <w:p w:rsidR="00214DD1" w:rsidRPr="002F22CC" w:rsidRDefault="00214DD1" w:rsidP="000C378B">
                  <w:pPr>
                    <w:jc w:val="center"/>
                    <w:rPr>
                      <w:rFonts w:cs="Times New Roman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line id="_x0000_s1049" style="position:absolute;z-index:251664384;visibility:visible" from="490.8pt,11.45pt" to="512.3pt,11.45pt" strokeweight="2.25pt"/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Line 60" o:spid="_x0000_s1050" style="position:absolute;flip:x;z-index:251637760;visibility:visible" from="379.45pt,1.75pt" to="379.45pt,55.35pt" strokeweight="2.25pt"/>
        </w:pict>
      </w:r>
      <w:r>
        <w:rPr>
          <w:noProof/>
        </w:rPr>
        <w:pict>
          <v:line id="Line 57" o:spid="_x0000_s1051" style="position:absolute;z-index:251636736;visibility:visible" from="250.95pt,4.4pt" to="272.1pt,4.4pt" strokeweight="2.25pt">
            <v:stroke endarrow="block"/>
          </v:line>
        </w:pict>
      </w:r>
      <w:r>
        <w:rPr>
          <w:noProof/>
        </w:rPr>
        <w:pict>
          <v:line id="Line 73" o:spid="_x0000_s1052" style="position:absolute;z-index:251642880;visibility:visible" from="122.9pt,4.4pt" to="141.3pt,4.4pt" strokeweight="2.25pt">
            <v:stroke endarrow="block"/>
          </v:line>
        </w:pict>
      </w:r>
      <w:r>
        <w:rPr>
          <w:noProof/>
        </w:rPr>
        <w:pict>
          <v:line id="Line 77" o:spid="_x0000_s1053" style="position:absolute;flip:x;z-index:251644928;visibility:visible" from="122.9pt,4.4pt" to="123.6pt,166.3pt" strokeweight="2.25pt"/>
        </w:pict>
      </w:r>
      <w:r>
        <w:rPr>
          <w:noProof/>
        </w:rPr>
        <w:pict>
          <v:line id="_x0000_s1054" style="position:absolute;z-index:251650048;visibility:visible" from="379pt,.7pt" to="404.7pt,.7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Straight Connector 155" o:spid="_x0000_s1055" style="position:absolute;z-index:251651072;visibility:visible" from="122.85pt,13.3pt" to="251.25pt,13.3pt" filled="t" strokeweight="2.25pt"/>
        </w:pict>
      </w:r>
      <w:r>
        <w:rPr>
          <w:noProof/>
        </w:rPr>
        <w:pict>
          <v:line id="Straight Connector 163" o:spid="_x0000_s1056" style="position:absolute;z-index:251654144;visibility:visible" from="249.95pt,13.3pt" to="378.35pt,13.3pt" filled="t" strokeweight="2.25pt"/>
        </w:pict>
      </w:r>
      <w:r>
        <w:rPr>
          <w:noProof/>
        </w:rPr>
        <w:pict>
          <v:roundrect id="AutoShape 24" o:spid="_x0000_s1057" style="position:absolute;margin-left:11.1pt;margin-top:11.35pt;width:82.7pt;height:67.65pt;z-index:251629568;visibility:visible" arcsize="10923f" strokeweight="1.5pt">
            <v:textbox>
              <w:txbxContent>
                <w:p w:rsidR="00214DD1" w:rsidRPr="008C6CE0" w:rsidRDefault="00214DD1" w:rsidP="000C378B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292E7A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An toàn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lao động và vệ sinh công nghiệp công</w:t>
                  </w:r>
                  <w:r w:rsidRPr="00292E7A">
                    <w:rPr>
                      <w:rFonts w:ascii="Times New Roman" w:hAnsi="Times New Roman" w:cs="Times New Roman"/>
                      <w:sz w:val="22"/>
                      <w:szCs w:val="22"/>
                    </w:rPr>
                    <w:t>ghiệp</w:t>
                  </w:r>
                </w:p>
              </w:txbxContent>
            </v:textbox>
          </v:roundrect>
        </w:pict>
      </w:r>
      <w:r>
        <w:rPr>
          <w:noProof/>
        </w:rPr>
        <w:pict>
          <v:line id="Line 63" o:spid="_x0000_s1058" style="position:absolute;z-index:251645952;visibility:visible" from="250.95pt,13.25pt" to="250.95pt,211.4pt" strokeweight="2.25pt"/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42" o:spid="_x0000_s1059" style="position:absolute;margin-left:274.85pt;margin-top:2.4pt;width:86.95pt;height:52.3pt;z-index:251631616;visibility:visible" arcsize="10923f" strokeweight="1.5pt">
            <v:textbox>
              <w:txbxContent>
                <w:p w:rsidR="00214DD1" w:rsidRPr="00BA081F" w:rsidRDefault="00214DD1" w:rsidP="00C943C0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TT t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rang bị điện hệ</w:t>
                  </w:r>
                  <w:r w:rsidRPr="00BA081F">
                    <w:rPr>
                      <w:sz w:val="22"/>
                      <w:szCs w:val="22"/>
                    </w:rPr>
                    <w:t xml:space="preserve"> 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thống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nhiệt 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lạnh</w:t>
                  </w:r>
                </w:p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AutoShape 55" o:spid="_x0000_s1060" style="position:absolute;margin-left:404.8pt;margin-top:2.4pt;width:87.3pt;height:44.1pt;z-index:251635712;visibility:visible" arcsize="10923f" strokeweight="1.5pt">
            <v:textbox>
              <w:txbxContent>
                <w:p w:rsidR="00214DD1" w:rsidRPr="008D3793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HT ĐHKK</w:t>
                  </w:r>
                  <w:r w:rsidRPr="008D379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trung tâm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59" o:spid="_x0000_s1061" style="position:absolute;margin-left:141.05pt;margin-top:9.9pt;width:86.95pt;height:42.35pt;z-index:251646976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KT 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Điều hòa không khí</w:t>
                  </w:r>
                </w:p>
              </w:txbxContent>
            </v:textbox>
          </v:roundrect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62" style="position:absolute;z-index:251655168;visibility:visible" from="378.85pt,8.45pt" to="404.5pt,8.45pt" strokeweight="2.25pt">
            <v:stroke endarrow="block"/>
          </v:line>
        </w:pict>
      </w:r>
      <w:r>
        <w:rPr>
          <w:noProof/>
        </w:rPr>
        <w:pict>
          <v:line id="Line 11" o:spid="_x0000_s1063" style="position:absolute;z-index:251625472;visibility:visible" from="94.25pt,13.15pt" to="123.15pt,13.15pt" strokeweight="2.25pt">
            <v:stroke endarrow="block"/>
          </v:line>
        </w:pict>
      </w:r>
      <w:r>
        <w:rPr>
          <w:noProof/>
        </w:rPr>
        <w:pict>
          <v:line id="_x0000_s1064" style="position:absolute;z-index:251652096;visibility:visible" from="250pt,15pt" to="272.2pt,15pt" strokeweight="2.25pt">
            <v:stroke endarrow="block"/>
          </v:line>
        </w:pict>
      </w:r>
      <w:r>
        <w:rPr>
          <w:noProof/>
        </w:rPr>
        <w:pict>
          <v:line id="_x0000_s1065" style="position:absolute;z-index:251659264;visibility:visible" from="241.4pt,14.05pt" to="241.4pt,208.95pt" strokeweight="2.25pt"/>
        </w:pict>
      </w:r>
      <w:r>
        <w:rPr>
          <w:noProof/>
        </w:rPr>
        <w:pict>
          <v:line id="Line 10" o:spid="_x0000_s1066" style="position:absolute;z-index:251623424;visibility:visible" from="228pt,14.05pt" to="241.85pt,14.05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40" o:spid="_x0000_s1067" style="position:absolute;margin-left:580.1pt;margin-top:.95pt;width:86.95pt;height:43.05pt;z-index:251632640;visibility:visible" arcsize="10923f" strokeweight="1.5pt">
            <v:textbox>
              <w:txbxContent>
                <w:p w:rsidR="00214DD1" w:rsidRDefault="00214DD1" w:rsidP="000C378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9B67CE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Thực tập </w:t>
                  </w:r>
                </w:p>
                <w:p w:rsidR="00214DD1" w:rsidRPr="009B67CE" w:rsidRDefault="00214DD1" w:rsidP="000C378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9B67CE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tốt nghiệp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68" style="position:absolute;margin-left:403.85pt;margin-top:10.2pt;width:89.35pt;height:27.15pt;z-index:251653120;visibility:visible" arcsize="10923f" strokeweight="1.5pt">
            <v:textbox>
              <w:txbxContent>
                <w:p w:rsidR="00214DD1" w:rsidRPr="00704958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Đồ án 2</w:t>
                  </w:r>
                </w:p>
              </w:txbxContent>
            </v:textbox>
          </v:roundrect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69" style="position:absolute;z-index:251692032;visibility:visible" from="549.4pt,5.05pt" to="580.4pt,5.05pt" strokeweight="2.25pt">
            <v:stroke endarrow="block"/>
          </v:line>
        </w:pict>
      </w:r>
      <w:r>
        <w:rPr>
          <w:noProof/>
        </w:rPr>
        <w:pict>
          <v:roundrect id="AutoShape 23" o:spid="_x0000_s1070" style="position:absolute;margin-left:10.15pt;margin-top:12.5pt;width:84.95pt;height:33.8pt;z-index:251630592;visibility:visible" arcsize="10923f" strokeweight="1.5pt">
            <v:textbox>
              <w:txbxContent>
                <w:p w:rsidR="00214DD1" w:rsidRPr="00292E7A" w:rsidRDefault="00214DD1" w:rsidP="00B8207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V</w:t>
                  </w:r>
                  <w:r w:rsidRPr="00292E7A">
                    <w:rPr>
                      <w:rFonts w:ascii="Times New Roman" w:hAnsi="Times New Roman" w:cs="Times New Roman"/>
                      <w:sz w:val="22"/>
                      <w:szCs w:val="22"/>
                    </w:rPr>
                    <w:t>ẽ kỹ thuật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56" o:spid="_x0000_s1071" style="position:absolute;margin-left:274.85pt;margin-top:3.15pt;width:86.95pt;height:38.95pt;z-index:251648000;visibility:visible" arcsize="10923f" strokeweight="1.5pt">
            <v:textbox>
              <w:txbxContent>
                <w:p w:rsidR="00214DD1" w:rsidRPr="00C943C0" w:rsidRDefault="00214DD1" w:rsidP="00C943C0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TT</w:t>
                  </w:r>
                  <w:r w:rsidRPr="00C943C0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 xml:space="preserve"> điều khiển tự động HTL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72" o:spid="_x0000_s1072" style="position:absolute;margin-left:141.05pt;margin-top:5pt;width:86.95pt;height:42.35pt;z-index:251656192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Cơ sở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kỹ thuật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nhiệt - lạnh</w:t>
                  </w:r>
                </w:p>
              </w:txbxContent>
            </v:textbox>
          </v:roundrect>
        </w:pict>
      </w:r>
      <w:r>
        <w:rPr>
          <w:noProof/>
        </w:rPr>
        <w:pict>
          <v:line id="_x0000_s1073" style="position:absolute;z-index:251665408;visibility:visible" from="493.7pt,5.95pt" to="513.15pt,5.95pt" strokeweight="2.25pt">
            <v:stroke start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37" o:spid="_x0000_s1074" style="position:absolute;margin-left:406.55pt;margin-top:14.7pt;width:86.95pt;height:35.85pt;z-index:251667456;visibility:visible" arcsize="10923f" strokeweight="1.5pt">
            <v:textbox>
              <w:txbxContent>
                <w:p w:rsidR="00214DD1" w:rsidRPr="008D3793" w:rsidRDefault="00214DD1" w:rsidP="000C378B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8D3793">
                    <w:rPr>
                      <w:rFonts w:ascii="Times New Roman" w:hAnsi="Times New Roman" w:cs="Times New Roman"/>
                      <w:sz w:val="22"/>
                      <w:szCs w:val="22"/>
                    </w:rPr>
                    <w:t>Chuyên đề máy lạnh</w:t>
                  </w:r>
                </w:p>
              </w:txbxContent>
            </v:textbox>
          </v:roundrect>
        </w:pict>
      </w:r>
      <w:r>
        <w:rPr>
          <w:noProof/>
        </w:rPr>
        <w:pict>
          <v:line id="_x0000_s1075" style="position:absolute;z-index:251660288;visibility:visible" from="250.95pt,5.4pt" to="274.5pt,6.05pt" strokeweight="2.25pt">
            <v:stroke endarrow="block"/>
          </v:line>
        </w:pict>
      </w:r>
      <w:r>
        <w:rPr>
          <w:noProof/>
        </w:rPr>
        <w:pict>
          <v:line id="_x0000_s1076" style="position:absolute;z-index:251661312;visibility:visible" from="-8pt,11.95pt" to="-8pt,111.1pt" strokeweight="2.25pt"/>
        </w:pict>
      </w:r>
      <w:r>
        <w:rPr>
          <w:noProof/>
        </w:rPr>
        <w:pict>
          <v:line id="_x0000_s1077" style="position:absolute;z-index:251662336;visibility:visible" from="-9pt,12.9pt" to="9.75pt,12.9pt" strokeweight="2.25pt"/>
        </w:pict>
      </w:r>
      <w:r>
        <w:rPr>
          <w:noProof/>
        </w:rPr>
        <w:pict>
          <v:line id="_x0000_s1078" style="position:absolute;z-index:251666432;visibility:visible" from="228pt,6.35pt" to="241.85pt,6.35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79" style="position:absolute;z-index:251668480;visibility:visible" from="492.55pt,15.4pt" to="511.95pt,15.4pt" strokeweight="2.25pt">
            <v:stroke start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41" o:spid="_x0000_s1080" style="position:absolute;margin-left:272pt;margin-top:5.35pt;width:92.85pt;height:52.95pt;z-index:251669504;visibility:visible" arcsize="10923f" strokeweight="1.5pt">
            <v:textbox>
              <w:txbxContent>
                <w:p w:rsidR="00214DD1" w:rsidRPr="00704958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HT</w:t>
                  </w:r>
                  <w:r w:rsidRPr="00704958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 xml:space="preserve"> máy lạnh dân dụng và thương </w:t>
                  </w:r>
                  <w:r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n</w:t>
                  </w:r>
                  <w:r w:rsidRPr="00704958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ghiệp</w:t>
                  </w:r>
                </w:p>
              </w:txbxContent>
            </v:textbox>
          </v:roundrect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Line 12" o:spid="_x0000_s1081" style="position:absolute;flip:y;z-index:251626496;visibility:visible" from="94.25pt,11.35pt" to="140.45pt,11.65pt" strokeweight="2.25pt">
            <v:stroke startarrow="block" endarrow="block"/>
          </v:line>
        </w:pict>
      </w:r>
      <w:r>
        <w:rPr>
          <w:noProof/>
        </w:rPr>
        <w:pict>
          <v:roundrect id="AutoShape 50" o:spid="_x0000_s1082" style="position:absolute;margin-left:141.05pt;margin-top:1.05pt;width:86.95pt;height:33.85pt;z-index:251670528;visibility:visible" arcsize="10923f" strokeweight="1.5pt">
            <v:textbox>
              <w:txbxContent>
                <w:p w:rsidR="00214DD1" w:rsidRPr="00BC0659" w:rsidRDefault="00214DD1" w:rsidP="000C378B">
                  <w:pPr>
                    <w:ind w:left="720" w:hanging="720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T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rang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bị điện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75" o:spid="_x0000_s1083" style="position:absolute;margin-left:11.1pt;margin-top:3.85pt;width:82.05pt;height:32.6pt;z-index:251671552;visibility:visible" arcsize="10923f" strokeweight="1.5pt">
            <v:textbox>
              <w:txbxContent>
                <w:p w:rsidR="00214DD1" w:rsidRPr="00BC0659" w:rsidRDefault="00214DD1" w:rsidP="00B8207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TT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gò hàn</w:t>
                  </w:r>
                </w:p>
              </w:txbxContent>
            </v:textbox>
          </v:roundrect>
        </w:pict>
      </w:r>
      <w:r>
        <w:rPr>
          <w:noProof/>
        </w:rPr>
        <w:pict>
          <v:line id="_x0000_s1084" style="position:absolute;z-index:251672576;visibility:visible" from="250.95pt,13.2pt" to="272.45pt,13.2pt" strokeweight="2.25pt">
            <v:stroke endarrow="block"/>
          </v:line>
        </w:pict>
      </w:r>
      <w:r>
        <w:rPr>
          <w:noProof/>
        </w:rPr>
        <w:pict>
          <v:line id="_x0000_s1085" style="position:absolute;z-index:251673600;visibility:visible" from="228pt,13.2pt" to="250.2pt,13.2pt" strokeweight="2.25pt"/>
        </w:pict>
      </w:r>
    </w:p>
    <w:p w:rsidR="00214DD1" w:rsidRPr="004D0285" w:rsidRDefault="00214DD1" w:rsidP="004D0285">
      <w:pPr>
        <w:rPr>
          <w:rFonts w:cs="Times New Roman"/>
        </w:rPr>
      </w:pPr>
    </w:p>
    <w:p w:rsidR="00214DD1" w:rsidRPr="004D0285" w:rsidRDefault="00214DD1" w:rsidP="004D0285">
      <w:pPr>
        <w:rPr>
          <w:rFonts w:cs="Times New Roman"/>
        </w:rPr>
      </w:pP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AutoShape 76" o:spid="_x0000_s1086" style="position:absolute;margin-left:141.05pt;margin-top:6.05pt;width:86.95pt;height:33.85pt;z-index:251674624;visibility:visible" arcsize="10923f" strokeweight="1.5pt">
            <v:textbox>
              <w:txbxContent>
                <w:p w:rsidR="00214DD1" w:rsidRPr="00BC0659" w:rsidRDefault="00214DD1" w:rsidP="00C943C0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Đ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iện tử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cơ bản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53" o:spid="_x0000_s1087" style="position:absolute;margin-left:11.1pt;margin-top:5.1pt;width:79.35pt;height:33.85pt;z-index:251675648;visibility:visible" arcsize="10923f" strokeweight="1.5pt">
            <v:textbox>
              <w:txbxContent>
                <w:p w:rsidR="00214DD1" w:rsidRPr="00B07D4B" w:rsidRDefault="00214DD1" w:rsidP="00C943C0">
                  <w:pPr>
                    <w:shd w:val="clear" w:color="auto" w:fill="FFFF99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07D4B">
                    <w:rPr>
                      <w:rFonts w:ascii="Times New Roman" w:hAnsi="Times New Roman" w:cs="Times New Roman"/>
                      <w:sz w:val="22"/>
                      <w:szCs w:val="22"/>
                    </w:rPr>
                    <w:t>Autocad</w:t>
                  </w:r>
                </w:p>
                <w:p w:rsidR="00214DD1" w:rsidRPr="00B07D4B" w:rsidRDefault="00214DD1" w:rsidP="000C378B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88" style="position:absolute;margin-left:272.95pt;margin-top:5.1pt;width:89.35pt;height:44.85pt;z-index:251676672;visibility:visible" arcsize="10923f" strokeweight="1.5pt">
            <v:textbox>
              <w:txbxContent>
                <w:p w:rsidR="00214DD1" w:rsidRPr="00704958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HT ĐHKK</w:t>
                  </w:r>
                  <w:r w:rsidRPr="00704958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 xml:space="preserve"> cục bộ</w:t>
                  </w:r>
                </w:p>
              </w:txbxContent>
            </v:textbox>
          </v:roundrect>
        </w:pict>
      </w:r>
      <w:r>
        <w:rPr>
          <w:noProof/>
        </w:rPr>
        <w:pict>
          <v:line id="_x0000_s1089" style="position:absolute;z-index:251677696;visibility:visible" from="-7.05pt,18.2pt" to="11.35pt,18.2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Line 15" o:spid="_x0000_s1090" style="position:absolute;z-index:251678720;visibility:visible" from="111.45pt,2.7pt" to="140.6pt,2.7pt" strokeweight="2.25pt">
            <v:stroke endarrow="block"/>
          </v:line>
        </w:pict>
      </w:r>
      <w:r>
        <w:rPr>
          <w:noProof/>
        </w:rPr>
        <w:pict>
          <v:roundrect id="AutoShape 44" o:spid="_x0000_s1091" style="position:absolute;margin-left:404.8pt;margin-top:12.95pt;width:86.9pt;height:50.8pt;z-index:251679744;visibility:visible" arcsize="10923f" strokeweight="1.5pt">
            <v:textbox>
              <w:txbxContent>
                <w:p w:rsidR="00214DD1" w:rsidRPr="00BC0659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8D379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Chuyên đề điều hòa không khí 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lạnh</w:t>
                  </w:r>
                </w:p>
              </w:txbxContent>
            </v:textbox>
          </v:roundrect>
        </w:pict>
      </w:r>
      <w:r>
        <w:rPr>
          <w:noProof/>
        </w:rPr>
        <w:pict>
          <v:line id="_x0000_s1092" style="position:absolute;z-index:251680768;visibility:visible" from="250.95pt,9.25pt" to="272.45pt,9.25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line id="_x0000_s1093" style="position:absolute;z-index:251681792;visibility:visible" from="241.4pt,4.05pt" to="241.4pt,50.45pt" strokeweight="2.25pt"/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_x0000_s1094" style="position:absolute;margin-left:141.05pt;margin-top:7.25pt;width:86.95pt;height:41.2pt;z-index:251682816;visibility:visible" arcsize="10923f" strokeweight="1.5pt">
            <v:textbox>
              <w:txbxContent>
                <w:p w:rsidR="00214DD1" w:rsidRPr="00BC0659" w:rsidRDefault="00214DD1" w:rsidP="00C943C0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bookmarkStart w:id="0" w:name="_GoBack"/>
                  <w:bookmarkEnd w:id="0"/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Vật liệu </w:t>
                  </w: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nhiệt </w:t>
                  </w:r>
                  <w:r w:rsidRPr="00BC0659">
                    <w:rPr>
                      <w:rFonts w:ascii="Times New Roman" w:hAnsi="Times New Roman" w:cs="Times New Roman"/>
                      <w:sz w:val="22"/>
                      <w:szCs w:val="22"/>
                    </w:rPr>
                    <w:t>lạnh</w:t>
                  </w:r>
                </w:p>
              </w:txbxContent>
            </v:textbox>
          </v:roundrect>
        </w:pict>
      </w:r>
      <w:r>
        <w:rPr>
          <w:noProof/>
        </w:rPr>
        <w:pict>
          <v:line id="_x0000_s1095" style="position:absolute;flip:y;z-index:251683840;visibility:visible" from="242.35pt,10.05pt" to="404.75pt,10.75pt" strokeweight="2.25pt">
            <v:stroke endarrow="block"/>
          </v:line>
        </w:pict>
      </w:r>
    </w:p>
    <w:p w:rsidR="00214DD1" w:rsidRPr="004D0285" w:rsidRDefault="00214DD1" w:rsidP="004D0285">
      <w:pPr>
        <w:rPr>
          <w:rFonts w:cs="Times New Roman"/>
        </w:rPr>
      </w:pPr>
      <w:r>
        <w:rPr>
          <w:noProof/>
        </w:rPr>
        <w:pict>
          <v:roundrect id="_x0000_s1096" style="position:absolute;margin-left:274.85pt;margin-top:5.8pt;width:89.35pt;height:27.15pt;z-index:251684864;visibility:visible" arcsize="10923f" strokeweight="1.5pt">
            <v:textbox>
              <w:txbxContent>
                <w:p w:rsidR="00214DD1" w:rsidRPr="00704958" w:rsidRDefault="00214DD1" w:rsidP="000C378B">
                  <w:pPr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704958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Đồ án 1</w:t>
                  </w:r>
                </w:p>
              </w:txbxContent>
            </v:textbox>
          </v:roundrect>
        </w:pict>
      </w:r>
    </w:p>
    <w:p w:rsidR="00214DD1" w:rsidRPr="004A1D92" w:rsidRDefault="00214DD1" w:rsidP="009B67CE">
      <w:pPr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line id="_x0000_s1097" style="position:absolute;z-index:251685888;visibility:visible" from="242.35pt,3.45pt" to="274.95pt,3.55pt" strokeweight="2.25pt">
            <v:stroke endarrow="block"/>
          </v:line>
        </w:pict>
      </w:r>
    </w:p>
    <w:sectPr w:rsidR="00214DD1" w:rsidRPr="004A1D92" w:rsidSect="009B67CE">
      <w:pgSz w:w="15840" w:h="12240" w:orient="landscape"/>
      <w:pgMar w:top="1134" w:right="567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DD1" w:rsidRDefault="00214DD1" w:rsidP="009B67C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14DD1" w:rsidRDefault="00214DD1" w:rsidP="009B67C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DD1" w:rsidRDefault="00214DD1" w:rsidP="009B67C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14DD1" w:rsidRDefault="00214DD1" w:rsidP="009B67C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378B"/>
    <w:rsid w:val="0002267F"/>
    <w:rsid w:val="00056C3B"/>
    <w:rsid w:val="000C378B"/>
    <w:rsid w:val="00214DD1"/>
    <w:rsid w:val="00292E7A"/>
    <w:rsid w:val="002F22CC"/>
    <w:rsid w:val="00387602"/>
    <w:rsid w:val="003F7EA5"/>
    <w:rsid w:val="004039D4"/>
    <w:rsid w:val="004A1D92"/>
    <w:rsid w:val="004D0285"/>
    <w:rsid w:val="00503A09"/>
    <w:rsid w:val="00695E59"/>
    <w:rsid w:val="00704958"/>
    <w:rsid w:val="007C2F9C"/>
    <w:rsid w:val="00864C72"/>
    <w:rsid w:val="008C6CE0"/>
    <w:rsid w:val="008D3793"/>
    <w:rsid w:val="0092004C"/>
    <w:rsid w:val="009B42F3"/>
    <w:rsid w:val="009B67CE"/>
    <w:rsid w:val="00A50BBC"/>
    <w:rsid w:val="00A62BE4"/>
    <w:rsid w:val="00AF3B27"/>
    <w:rsid w:val="00B07D4B"/>
    <w:rsid w:val="00B51983"/>
    <w:rsid w:val="00B57DA3"/>
    <w:rsid w:val="00B8207B"/>
    <w:rsid w:val="00BA081F"/>
    <w:rsid w:val="00BC0659"/>
    <w:rsid w:val="00C943C0"/>
    <w:rsid w:val="00CC54A5"/>
    <w:rsid w:val="00E37C3A"/>
    <w:rsid w:val="00EE1525"/>
    <w:rsid w:val="00F0505C"/>
    <w:rsid w:val="00F25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B67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B67CE"/>
    <w:rPr>
      <w:rFonts w:ascii=".VnTime" w:hAnsi=".VnTime" w:cs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9B67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B67CE"/>
    <w:rPr>
      <w:rFonts w:ascii=".VnTime" w:hAnsi=".VnTime" w:cs=".VnTim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1</Pages>
  <Words>37</Words>
  <Characters>211</Characters>
  <Application>Microsoft Office Outlook</Application>
  <DocSecurity>0</DocSecurity>
  <Lines>0</Lines>
  <Paragraphs>0</Paragraphs>
  <ScaleCrop>false</ScaleCrop>
  <Company>MSHOME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11</cp:revision>
  <dcterms:created xsi:type="dcterms:W3CDTF">2017-05-06T15:13:00Z</dcterms:created>
  <dcterms:modified xsi:type="dcterms:W3CDTF">2017-05-09T08:45:00Z</dcterms:modified>
</cp:coreProperties>
</file>